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C5" w:rsidRPr="0042527A" w:rsidRDefault="00304BC5" w:rsidP="001354E2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527A">
        <w:rPr>
          <w:rFonts w:ascii="Times New Roman" w:hAnsi="Times New Roman" w:cs="Times New Roman"/>
          <w:color w:val="000000"/>
          <w:sz w:val="28"/>
          <w:szCs w:val="28"/>
        </w:rPr>
        <w:t>X Konferencja Samorządów Uczniowskich Miasta Opola</w:t>
      </w:r>
    </w:p>
    <w:p w:rsidR="00304BC5" w:rsidRPr="0042527A" w:rsidRDefault="00304BC5" w:rsidP="001354E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527A">
        <w:rPr>
          <w:rFonts w:ascii="Times New Roman" w:hAnsi="Times New Roman" w:cs="Times New Roman"/>
          <w:color w:val="000000"/>
          <w:sz w:val="24"/>
          <w:szCs w:val="24"/>
        </w:rPr>
        <w:t xml:space="preserve">Jak co roku SU brał udział w konferencji SU w MDK-u w Opolu. Tegoroczny temat spotkania, które odbyło się w 7-8 grudnia brzmiał: "Młodzież w zjednoczonej Europie. Szkolne formy współpracy międzynarodowej". Reprezentacja naszej szkoły zaprezentowała poster, na którym zostały zilustrowane przykłady współpracy w ramach projektu Socrates Comenius oraz obecnej współpracy ze szkołą w Bruntalu. W drugi dzień odbyły się warsztaty nt. tworzenia projektów współpracy międzynarodowej. Naszą szkołę na dwudniowej konferencji reprezentowali: K. Knapik 5a, Kamil Popiel 6a, Oskar Makowski 5b, Julia Witola 5c. </w:t>
      </w:r>
    </w:p>
    <w:p w:rsidR="00304BC5" w:rsidRDefault="00304BC5">
      <w:pPr>
        <w:rPr>
          <w:noProof/>
          <w:lang w:eastAsia="pl-PL"/>
        </w:rPr>
      </w:pPr>
    </w:p>
    <w:p w:rsidR="00304BC5" w:rsidRDefault="00304BC5">
      <w:r w:rsidRPr="00E86431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3in;height:144.75pt;visibility:visible">
            <v:imagedata r:id="rId4" o:title=""/>
          </v:shape>
        </w:pict>
      </w:r>
      <w:r>
        <w:rPr>
          <w:noProof/>
          <w:lang w:eastAsia="pl-PL"/>
        </w:rPr>
        <w:t xml:space="preserve"> </w:t>
      </w:r>
      <w:r w:rsidRPr="00E86431">
        <w:rPr>
          <w:noProof/>
          <w:lang w:eastAsia="pl-PL"/>
        </w:rPr>
        <w:pict>
          <v:shape id="Obraz 4" o:spid="_x0000_i1026" type="#_x0000_t75" style="width:3in;height:2in;visibility:visible">
            <v:imagedata r:id="rId5" o:title=""/>
          </v:shape>
        </w:pict>
      </w:r>
    </w:p>
    <w:p w:rsidR="00304BC5" w:rsidRDefault="00304BC5"/>
    <w:p w:rsidR="00304BC5" w:rsidRDefault="00304BC5"/>
    <w:p w:rsidR="00304BC5" w:rsidRDefault="00304BC5" w:rsidP="008B699F">
      <w:pPr>
        <w:jc w:val="center"/>
      </w:pPr>
      <w:r w:rsidRPr="00836E98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i1027" type="#_x0000_t75" style="width:4in;height:3in;visibility:visible">
            <v:imagedata r:id="rId6" o:title=""/>
          </v:shape>
        </w:pict>
      </w:r>
    </w:p>
    <w:p w:rsidR="00304BC5" w:rsidRDefault="00304BC5"/>
    <w:p w:rsidR="00304BC5" w:rsidRDefault="00304BC5" w:rsidP="007B30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4BC5" w:rsidRDefault="00304BC5" w:rsidP="007B30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4BC5" w:rsidRPr="007B30D7" w:rsidRDefault="00304BC5" w:rsidP="007B30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4BC5" w:rsidRPr="007B30D7" w:rsidSect="00E92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30D7"/>
    <w:rsid w:val="001354E2"/>
    <w:rsid w:val="002360FF"/>
    <w:rsid w:val="002D29ED"/>
    <w:rsid w:val="00304BC5"/>
    <w:rsid w:val="0042527A"/>
    <w:rsid w:val="00447D0D"/>
    <w:rsid w:val="007425BB"/>
    <w:rsid w:val="007B30D7"/>
    <w:rsid w:val="007D11AF"/>
    <w:rsid w:val="00836E98"/>
    <w:rsid w:val="008B699F"/>
    <w:rsid w:val="00955319"/>
    <w:rsid w:val="00A679AD"/>
    <w:rsid w:val="00A85CA4"/>
    <w:rsid w:val="00B82872"/>
    <w:rsid w:val="00E86431"/>
    <w:rsid w:val="00E92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4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30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7B3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06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</Pages>
  <Words>95</Words>
  <Characters>570</Characters>
  <Application>Microsoft Office Outlook</Application>
  <DocSecurity>0</DocSecurity>
  <Lines>0</Lines>
  <Paragraphs>0</Paragraphs>
  <ScaleCrop>false</ScaleCrop>
  <Company>trans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 jach</dc:creator>
  <cp:keywords/>
  <dc:description/>
  <cp:lastModifiedBy>administrator</cp:lastModifiedBy>
  <cp:revision>6</cp:revision>
  <cp:lastPrinted>2012-02-02T07:55:00Z</cp:lastPrinted>
  <dcterms:created xsi:type="dcterms:W3CDTF">2012-01-30T16:12:00Z</dcterms:created>
  <dcterms:modified xsi:type="dcterms:W3CDTF">2012-02-09T12:03:00Z</dcterms:modified>
</cp:coreProperties>
</file>